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7066"/>
      </w:tblGrid>
      <w:tr w:rsidR="000172E5" w:rsidRPr="00EA0A47" w14:paraId="0F18C5FB" w14:textId="77777777" w:rsidTr="00362767">
        <w:tc>
          <w:tcPr>
            <w:tcW w:w="5000" w:type="pct"/>
            <w:gridSpan w:val="2"/>
            <w:shd w:val="clear" w:color="auto" w:fill="155078" w:themeFill="accent1"/>
            <w:vAlign w:val="bottom"/>
          </w:tcPr>
          <w:p w14:paraId="5B9570E4" w14:textId="46B6895D" w:rsidR="000172E5" w:rsidRPr="00EA0A47" w:rsidRDefault="00362767" w:rsidP="00D73DF0">
            <w:pPr>
              <w:pStyle w:val="Otsikko1"/>
              <w:ind w:left="57"/>
              <w:rPr>
                <w:rFonts w:ascii="Calibri" w:hAnsi="Calibri" w:cs="Calibri"/>
                <w:color w:val="FFFFFF" w:themeColor="background1"/>
              </w:rPr>
            </w:pPr>
            <w:r w:rsidRPr="00EA0A47">
              <w:rPr>
                <w:rFonts w:ascii="Calibri" w:hAnsi="Calibri" w:cs="Calibri"/>
                <w:color w:val="FFFFFF" w:themeColor="background1"/>
              </w:rPr>
              <w:t>Seurakunnan jäseneksi liittyvän aikuisen</w:t>
            </w:r>
            <w:r w:rsidR="00E65C7A">
              <w:rPr>
                <w:rFonts w:ascii="Calibri" w:hAnsi="Calibri" w:cs="Calibri"/>
                <w:color w:val="FFFFFF" w:themeColor="background1"/>
              </w:rPr>
              <w:t xml:space="preserve"> tai yli 15-vuotiaan nuoren</w:t>
            </w:r>
            <w:r w:rsidRPr="00EA0A47">
              <w:rPr>
                <w:rFonts w:ascii="Calibri" w:hAnsi="Calibri" w:cs="Calibri"/>
                <w:color w:val="FFFFFF" w:themeColor="background1"/>
              </w:rPr>
              <w:t xml:space="preserve"> tiedot</w:t>
            </w:r>
          </w:p>
        </w:tc>
      </w:tr>
      <w:tr w:rsidR="000172E5" w:rsidRPr="00EA0A47" w14:paraId="559BB9C7" w14:textId="77777777" w:rsidTr="00535D8C">
        <w:tc>
          <w:tcPr>
            <w:tcW w:w="1625" w:type="pct"/>
            <w:vAlign w:val="bottom"/>
          </w:tcPr>
          <w:p w14:paraId="446FD7EB" w14:textId="6F8D873B" w:rsidR="000172E5" w:rsidRPr="00EA0A47" w:rsidRDefault="0036458F" w:rsidP="00D73DF0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Etunimet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11BB32E2" w14:textId="07981F2A" w:rsidR="000172E5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0" w:name="Teksti1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 w:rsidR="00194659">
              <w:rPr>
                <w:rFonts w:ascii="Calibri" w:hAnsi="Calibri" w:cs="Calibri"/>
              </w:rPr>
              <w:t> </w:t>
            </w:r>
            <w:r w:rsidR="00194659">
              <w:rPr>
                <w:rFonts w:ascii="Calibri" w:hAnsi="Calibri" w:cs="Calibri"/>
              </w:rPr>
              <w:t> </w:t>
            </w:r>
            <w:r w:rsidR="00194659">
              <w:rPr>
                <w:rFonts w:ascii="Calibri" w:hAnsi="Calibri" w:cs="Calibri"/>
              </w:rPr>
              <w:t> </w:t>
            </w:r>
            <w:r w:rsidR="00194659">
              <w:rPr>
                <w:rFonts w:ascii="Calibri" w:hAnsi="Calibri" w:cs="Calibri"/>
              </w:rPr>
              <w:t> </w:t>
            </w:r>
            <w:r w:rsidR="00194659">
              <w:rPr>
                <w:rFonts w:ascii="Calibri" w:hAnsi="Calibri" w:cs="Calibri"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0"/>
          </w:p>
        </w:tc>
      </w:tr>
      <w:tr w:rsidR="000172E5" w:rsidRPr="00EA0A47" w14:paraId="6898009F" w14:textId="77777777" w:rsidTr="00535D8C">
        <w:sdt>
          <w:sdtPr>
            <w:rPr>
              <w:rFonts w:ascii="Calibri" w:hAnsi="Calibri" w:cs="Calibri"/>
            </w:rPr>
            <w:id w:val="-1470592894"/>
            <w:placeholder>
              <w:docPart w:val="429CB8AB5B7D544A93BF0C6AF7BF4F82"/>
            </w:placeholder>
            <w:temporary/>
            <w:showingPlcHdr/>
            <w15:appearance w15:val="hidden"/>
          </w:sdtPr>
          <w:sdtContent>
            <w:tc>
              <w:tcPr>
                <w:tcW w:w="1625" w:type="pct"/>
                <w:vAlign w:val="bottom"/>
              </w:tcPr>
              <w:p w14:paraId="5232F18A" w14:textId="77777777" w:rsidR="000172E5" w:rsidRPr="00EA0A47" w:rsidRDefault="007147D7" w:rsidP="00D73DF0">
                <w:pPr>
                  <w:pStyle w:val="Vakiosisennys"/>
                  <w:ind w:left="57"/>
                  <w:rPr>
                    <w:rFonts w:ascii="Calibri" w:hAnsi="Calibri" w:cs="Calibri"/>
                  </w:rPr>
                </w:pPr>
                <w:r w:rsidRPr="00EA0A47">
                  <w:rPr>
                    <w:rFonts w:ascii="Calibri" w:hAnsi="Calibri" w:cs="Calibri"/>
                    <w:lang w:bidi="fi-FI"/>
                  </w:rPr>
                  <w:t>Sukunimi</w:t>
                </w:r>
              </w:p>
            </w:tc>
          </w:sdtContent>
        </w:sdt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692AB4" w14:textId="02F3CBCA" w:rsidR="000172E5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1" w:name="Teksti2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  <w:tr w:rsidR="0036458F" w:rsidRPr="00EA0A47" w14:paraId="1D87C0C5" w14:textId="77777777" w:rsidTr="00535D8C">
        <w:tc>
          <w:tcPr>
            <w:tcW w:w="1625" w:type="pct"/>
            <w:vAlign w:val="bottom"/>
          </w:tcPr>
          <w:p w14:paraId="3294B485" w14:textId="178AAC98" w:rsidR="0036458F" w:rsidRPr="00EA0A47" w:rsidRDefault="0036458F" w:rsidP="00D73DF0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Syntymäaika</w:t>
            </w:r>
            <w:r w:rsidR="00D73DF0" w:rsidRPr="00EA0A47">
              <w:rPr>
                <w:rFonts w:ascii="Calibri" w:hAnsi="Calibri" w:cs="Calibri"/>
              </w:rPr>
              <w:t xml:space="preserve"> tai</w:t>
            </w:r>
            <w:r w:rsidR="00535D8C" w:rsidRPr="00EA0A47">
              <w:rPr>
                <w:rFonts w:ascii="Calibri" w:hAnsi="Calibri" w:cs="Calibri"/>
              </w:rPr>
              <w:br/>
            </w:r>
            <w:r w:rsidR="00D73DF0" w:rsidRPr="00EA0A47">
              <w:rPr>
                <w:rFonts w:ascii="Calibri" w:hAnsi="Calibri" w:cs="Calibri"/>
              </w:rPr>
              <w:t>virolainen henkilötunnus</w:t>
            </w:r>
            <w:r w:rsidR="00FC7204" w:rsidRPr="00EA0A47">
              <w:rPr>
                <w:rFonts w:ascii="Calibri" w:hAnsi="Calibri" w:cs="Calibri"/>
              </w:rPr>
              <w:t>¹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DE203F" w14:textId="4E4F92C4" w:rsidR="0036458F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2" w:name="Teksti3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"/>
          </w:p>
        </w:tc>
      </w:tr>
      <w:tr w:rsidR="0036458F" w:rsidRPr="00EA0A47" w14:paraId="19290C45" w14:textId="77777777" w:rsidTr="00535D8C">
        <w:tc>
          <w:tcPr>
            <w:tcW w:w="1625" w:type="pct"/>
            <w:vAlign w:val="bottom"/>
          </w:tcPr>
          <w:p w14:paraId="42876FE8" w14:textId="2FE0150C" w:rsidR="0036458F" w:rsidRPr="00EA0A47" w:rsidRDefault="0036458F" w:rsidP="00D73DF0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Kotikunta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DCFED5" w14:textId="02EA105F" w:rsidR="0036458F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3" w:name="Teksti4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362767" w:rsidRPr="00EA0A47" w14:paraId="04FF115C" w14:textId="77777777" w:rsidTr="00535D8C">
        <w:tc>
          <w:tcPr>
            <w:tcW w:w="1625" w:type="pct"/>
            <w:vAlign w:val="bottom"/>
          </w:tcPr>
          <w:p w14:paraId="2A5CCDAC" w14:textId="7CDE9660" w:rsidR="00362767" w:rsidRPr="00EA0A47" w:rsidRDefault="0036458F" w:rsidP="00D73DF0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Puhelinnumero</w:t>
            </w:r>
            <w:r w:rsidR="000059A2">
              <w:rPr>
                <w:rFonts w:ascii="Calibri" w:hAnsi="Calibri" w:cs="Calibri"/>
              </w:rPr>
              <w:t xml:space="preserve"> </w:t>
            </w:r>
            <w:r w:rsidR="000059A2">
              <w:t>kansainvälisessä muodossa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4B0744" w14:textId="42FE9D1E" w:rsidR="00362767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4" w:name="Teksti5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4"/>
          </w:p>
        </w:tc>
      </w:tr>
      <w:tr w:rsidR="000172E5" w:rsidRPr="00EA0A47" w14:paraId="62520C20" w14:textId="77777777" w:rsidTr="00535D8C">
        <w:sdt>
          <w:sdtPr>
            <w:rPr>
              <w:rFonts w:ascii="Calibri" w:hAnsi="Calibri" w:cs="Calibri"/>
            </w:rPr>
            <w:id w:val="1334104394"/>
            <w:placeholder>
              <w:docPart w:val="A173E658DFCD3944A685024AB31EBB45"/>
            </w:placeholder>
            <w:temporary/>
            <w:showingPlcHdr/>
            <w15:appearance w15:val="hidden"/>
          </w:sdtPr>
          <w:sdtContent>
            <w:tc>
              <w:tcPr>
                <w:tcW w:w="1625" w:type="pct"/>
                <w:vAlign w:val="bottom"/>
              </w:tcPr>
              <w:p w14:paraId="4849A088" w14:textId="77777777" w:rsidR="000172E5" w:rsidRPr="00EA0A47" w:rsidRDefault="007147D7" w:rsidP="00D73DF0">
                <w:pPr>
                  <w:pStyle w:val="Vakiosisennys"/>
                  <w:ind w:left="57"/>
                  <w:rPr>
                    <w:rFonts w:ascii="Calibri" w:hAnsi="Calibri" w:cs="Calibri"/>
                  </w:rPr>
                </w:pPr>
                <w:r w:rsidRPr="00EA0A47">
                  <w:rPr>
                    <w:rFonts w:ascii="Calibri" w:hAnsi="Calibri" w:cs="Calibri"/>
                    <w:lang w:bidi="fi-FI"/>
                  </w:rPr>
                  <w:t>Sähköposti</w:t>
                </w:r>
              </w:p>
            </w:tc>
          </w:sdtContent>
        </w:sdt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4BA05E64" w14:textId="0CF5C8AD" w:rsidR="000172E5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5" w:name="Teksti6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0172E5" w:rsidRPr="00EA0A47" w14:paraId="02D54333" w14:textId="77777777" w:rsidTr="00535D8C">
        <w:tc>
          <w:tcPr>
            <w:tcW w:w="1625" w:type="pct"/>
            <w:vAlign w:val="bottom"/>
          </w:tcPr>
          <w:p w14:paraId="0BBD8E04" w14:textId="0A237D06" w:rsidR="000172E5" w:rsidRPr="00EA0A47" w:rsidRDefault="0036458F" w:rsidP="00D73DF0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Kastepäivä ja seurakunta, jossa kaste on toimitettu</w:t>
            </w:r>
            <w:r w:rsidR="001F1C22" w:rsidRPr="00EA0A47">
              <w:rPr>
                <w:rFonts w:ascii="Calibri" w:hAnsi="Calibri" w:cs="Calibri"/>
              </w:rPr>
              <w:t>²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FDDB5D" w14:textId="34A4972E" w:rsidR="000172E5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6" w:name="Teksti7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6"/>
          </w:p>
        </w:tc>
      </w:tr>
      <w:tr w:rsidR="00362767" w:rsidRPr="00EA0A47" w14:paraId="1C17F76C" w14:textId="77777777" w:rsidTr="00535D8C">
        <w:tc>
          <w:tcPr>
            <w:tcW w:w="1625" w:type="pct"/>
            <w:vAlign w:val="bottom"/>
          </w:tcPr>
          <w:p w14:paraId="4A7FA8C9" w14:textId="3E0C02C2" w:rsidR="00362767" w:rsidRPr="00EA0A47" w:rsidRDefault="00D73DF0" w:rsidP="00D73DF0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Konfirmaatiopäivä tai rippikoulun suoritusvuosi</w:t>
            </w:r>
            <w:r w:rsidR="00535D8C" w:rsidRPr="00EA0A47">
              <w:rPr>
                <w:rFonts w:ascii="Calibri" w:hAnsi="Calibri" w:cs="Calibri"/>
              </w:rPr>
              <w:t>³</w:t>
            </w:r>
          </w:p>
        </w:tc>
        <w:tc>
          <w:tcPr>
            <w:tcW w:w="33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7B0CC5" w14:textId="48A90743" w:rsidR="00362767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7" w:name="Teksti8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0172E5" w:rsidRPr="00EA0A47" w14:paraId="1A52C808" w14:textId="77777777" w:rsidTr="00535D8C">
        <w:tc>
          <w:tcPr>
            <w:tcW w:w="1625" w:type="pct"/>
            <w:vAlign w:val="bottom"/>
          </w:tcPr>
          <w:p w14:paraId="5E7BAD4B" w14:textId="32CD6B0D" w:rsidR="000172E5" w:rsidRPr="00EA0A47" w:rsidRDefault="00FC7204" w:rsidP="00D73DF0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J</w:t>
            </w:r>
            <w:r w:rsidR="00D73DF0" w:rsidRPr="00EA0A47">
              <w:rPr>
                <w:rFonts w:ascii="Calibri" w:hAnsi="Calibri" w:cs="Calibri"/>
              </w:rPr>
              <w:t>äsenmaksun</w:t>
            </w:r>
            <w:r w:rsidR="00EA0A47" w:rsidRPr="00EA0A47">
              <w:rPr>
                <w:rFonts w:ascii="Calibri" w:hAnsi="Calibri" w:cs="Calibri"/>
              </w:rPr>
              <w:t xml:space="preserve"> maksupäivä</w:t>
            </w:r>
            <w:r w:rsidR="00EA0A47" w:rsidRPr="00EA0A47">
              <w:rPr>
                <w:rFonts w:ascii="Calibri" w:hAnsi="Calibri" w:cs="Calibri"/>
                <w:color w:val="202122"/>
                <w:vertAlign w:val="superscript"/>
              </w:rPr>
              <w:t>4</w:t>
            </w:r>
          </w:p>
        </w:tc>
        <w:tc>
          <w:tcPr>
            <w:tcW w:w="3375" w:type="pct"/>
            <w:tcBorders>
              <w:bottom w:val="single" w:sz="4" w:space="0" w:color="auto"/>
            </w:tcBorders>
            <w:vAlign w:val="bottom"/>
          </w:tcPr>
          <w:p w14:paraId="49B405E4" w14:textId="69016A40" w:rsidR="000172E5" w:rsidRPr="00EA0A47" w:rsidRDefault="00F227A8" w:rsidP="00D73DF0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8" w:name="Teksti9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8"/>
          </w:p>
        </w:tc>
      </w:tr>
    </w:tbl>
    <w:p w14:paraId="74A760CB" w14:textId="77777777" w:rsidR="000172E5" w:rsidRPr="00EA0A47" w:rsidRDefault="000172E5" w:rsidP="00D73DF0">
      <w:pPr>
        <w:ind w:left="57"/>
        <w:rPr>
          <w:rFonts w:ascii="Calibri" w:hAnsi="Calibri" w:cs="Calibri"/>
        </w:rPr>
      </w:pPr>
    </w:p>
    <w:p w14:paraId="1CBE6161" w14:textId="3AAF76B4" w:rsidR="007E1457" w:rsidRPr="00EA0A47" w:rsidRDefault="00FC7204" w:rsidP="00D73DF0">
      <w:pPr>
        <w:ind w:left="57"/>
        <w:rPr>
          <w:rFonts w:ascii="Calibri" w:hAnsi="Calibri" w:cs="Calibri"/>
          <w:sz w:val="24"/>
          <w:szCs w:val="24"/>
        </w:rPr>
      </w:pPr>
      <w:r w:rsidRPr="00EA0A47">
        <w:rPr>
          <w:rFonts w:ascii="Calibri" w:hAnsi="Calibri" w:cs="Calibri"/>
          <w:sz w:val="24"/>
          <w:szCs w:val="24"/>
        </w:rPr>
        <w:t xml:space="preserve">¹Jos </w:t>
      </w:r>
      <w:r w:rsidR="00535D8C" w:rsidRPr="00EA0A47">
        <w:rPr>
          <w:rFonts w:ascii="Calibri" w:hAnsi="Calibri" w:cs="Calibri"/>
          <w:sz w:val="24"/>
          <w:szCs w:val="24"/>
        </w:rPr>
        <w:t>sinulla</w:t>
      </w:r>
      <w:r w:rsidRPr="00EA0A47">
        <w:rPr>
          <w:rFonts w:ascii="Calibri" w:hAnsi="Calibri" w:cs="Calibri"/>
          <w:sz w:val="24"/>
          <w:szCs w:val="24"/>
        </w:rPr>
        <w:t xml:space="preserve"> ei ole virolaista henkilötunnusta (</w:t>
      </w:r>
      <w:r w:rsidRPr="00EA0A47">
        <w:rPr>
          <w:rFonts w:ascii="Calibri" w:hAnsi="Calibri" w:cs="Calibri"/>
          <w:i/>
          <w:iCs/>
          <w:sz w:val="24"/>
          <w:szCs w:val="24"/>
        </w:rPr>
        <w:t>isikukood</w:t>
      </w:r>
      <w:r w:rsidRPr="00EA0A47">
        <w:rPr>
          <w:rFonts w:ascii="Calibri" w:hAnsi="Calibri" w:cs="Calibri"/>
          <w:sz w:val="24"/>
          <w:szCs w:val="24"/>
        </w:rPr>
        <w:t>), riittää tiedoksi pelkkä syntymäaika ilman suomalaisen henkilötunnuksen loppuosaa.</w:t>
      </w:r>
    </w:p>
    <w:p w14:paraId="017E7FF2" w14:textId="1B612219" w:rsidR="007E1457" w:rsidRPr="00EA0A47" w:rsidRDefault="00FC7204" w:rsidP="00D73DF0">
      <w:pPr>
        <w:ind w:left="57"/>
        <w:rPr>
          <w:rFonts w:ascii="Calibri" w:hAnsi="Calibri" w:cs="Calibri"/>
          <w:sz w:val="24"/>
          <w:szCs w:val="24"/>
        </w:rPr>
      </w:pPr>
      <w:r w:rsidRPr="00EA0A47">
        <w:rPr>
          <w:rFonts w:ascii="Calibri" w:hAnsi="Calibri" w:cs="Calibri"/>
          <w:sz w:val="24"/>
          <w:szCs w:val="24"/>
        </w:rPr>
        <w:t>²</w:t>
      </w:r>
      <w:r w:rsidR="001F1C22" w:rsidRPr="00EA0A47">
        <w:rPr>
          <w:rFonts w:ascii="Calibri" w:hAnsi="Calibri" w:cs="Calibri"/>
          <w:sz w:val="24"/>
          <w:szCs w:val="24"/>
        </w:rPr>
        <w:t xml:space="preserve">Suomen kansalainen voi tarkistaa oman kastepäivänsä </w:t>
      </w:r>
      <w:r w:rsidRPr="00EA0A47">
        <w:rPr>
          <w:rFonts w:ascii="Calibri" w:hAnsi="Calibri" w:cs="Calibri"/>
          <w:sz w:val="24"/>
          <w:szCs w:val="24"/>
        </w:rPr>
        <w:t xml:space="preserve">ja </w:t>
      </w:r>
      <w:r w:rsidR="001F1C22" w:rsidRPr="00EA0A47">
        <w:rPr>
          <w:rFonts w:ascii="Calibri" w:hAnsi="Calibri" w:cs="Calibri"/>
          <w:sz w:val="24"/>
          <w:szCs w:val="24"/>
        </w:rPr>
        <w:t>ensimmäisen</w:t>
      </w:r>
      <w:r w:rsidRPr="00EA0A47">
        <w:rPr>
          <w:rFonts w:ascii="Calibri" w:hAnsi="Calibri" w:cs="Calibri"/>
          <w:sz w:val="24"/>
          <w:szCs w:val="24"/>
        </w:rPr>
        <w:t xml:space="preserve"> </w:t>
      </w:r>
      <w:r w:rsidR="001F1C22" w:rsidRPr="00EA0A47">
        <w:rPr>
          <w:rFonts w:ascii="Calibri" w:hAnsi="Calibri" w:cs="Calibri"/>
          <w:sz w:val="24"/>
          <w:szCs w:val="24"/>
        </w:rPr>
        <w:t xml:space="preserve">kotiseurakuntansa helposti </w:t>
      </w:r>
      <w:hyperlink r:id="rId11" w:history="1">
        <w:r w:rsidRPr="00EA0A47">
          <w:rPr>
            <w:rStyle w:val="Hyperlinkki"/>
            <w:rFonts w:ascii="Calibri" w:hAnsi="Calibri" w:cs="Calibri"/>
            <w:sz w:val="24"/>
            <w:szCs w:val="24"/>
          </w:rPr>
          <w:t>Suomi.fi</w:t>
        </w:r>
      </w:hyperlink>
      <w:r w:rsidRPr="00EA0A47">
        <w:rPr>
          <w:rFonts w:ascii="Calibri" w:hAnsi="Calibri" w:cs="Calibri"/>
          <w:sz w:val="24"/>
          <w:szCs w:val="24"/>
        </w:rPr>
        <w:t>-verkkopalvelun kautta.</w:t>
      </w:r>
      <w:r w:rsidR="000A0526" w:rsidRPr="00EA0A47">
        <w:rPr>
          <w:rFonts w:ascii="Calibri" w:hAnsi="Calibri" w:cs="Calibri"/>
          <w:sz w:val="24"/>
          <w:szCs w:val="24"/>
        </w:rPr>
        <w:t xml:space="preserve"> </w:t>
      </w:r>
      <w:r w:rsidR="00535D8C" w:rsidRPr="00EA0A47">
        <w:rPr>
          <w:rFonts w:ascii="Calibri" w:hAnsi="Calibri" w:cs="Calibri"/>
          <w:sz w:val="24"/>
          <w:szCs w:val="24"/>
        </w:rPr>
        <w:t xml:space="preserve">Mikäli sinua ei ole aikaisemmin kastettu minkään kristillisen kirkon jäseneksi, tulee seurakuntaan liittymisen yhteydessä toimittaa kaste. </w:t>
      </w:r>
      <w:r w:rsidR="00D065B2">
        <w:rPr>
          <w:rFonts w:ascii="Calibri" w:hAnsi="Calibri" w:cs="Calibri"/>
          <w:sz w:val="24"/>
          <w:szCs w:val="24"/>
        </w:rPr>
        <w:t>15-vuotiaan tai sitä vanhemman täytyy lisäksi suorittaa rippikoulu ennen kastetta.</w:t>
      </w:r>
    </w:p>
    <w:p w14:paraId="13DD3276" w14:textId="41FD838D" w:rsidR="007E1457" w:rsidRPr="00EA0A47" w:rsidRDefault="00535D8C" w:rsidP="00D73DF0">
      <w:pPr>
        <w:ind w:left="57"/>
        <w:rPr>
          <w:rFonts w:ascii="Calibri" w:hAnsi="Calibri" w:cs="Calibri"/>
          <w:sz w:val="24"/>
          <w:szCs w:val="24"/>
        </w:rPr>
      </w:pPr>
      <w:r w:rsidRPr="00EA0A47">
        <w:rPr>
          <w:rFonts w:ascii="Calibri" w:hAnsi="Calibri" w:cs="Calibri"/>
          <w:sz w:val="24"/>
          <w:szCs w:val="24"/>
        </w:rPr>
        <w:t>³Tarvittaessa voit varmistaa omaa rippikouluasi koskevat tiedot minkä tahansa Suomen evankelisluterilaiseen kirkkoon kuuluvan seurakunnan virastosta.</w:t>
      </w:r>
      <w:r w:rsidR="003E7405" w:rsidRPr="00EA0A47">
        <w:rPr>
          <w:rFonts w:ascii="Calibri" w:hAnsi="Calibri" w:cs="Calibri"/>
          <w:sz w:val="24"/>
          <w:szCs w:val="24"/>
        </w:rPr>
        <w:t xml:space="preserve"> Mikäli sinua ei ole kastettu, mutta olet suorittanut rippikoulun oppimäärän, voit tulla kasteelle ilman erillistä kasteopetusta.</w:t>
      </w:r>
    </w:p>
    <w:p w14:paraId="3F1A6B44" w14:textId="1BBA3F67" w:rsidR="007E1457" w:rsidRDefault="005F054C" w:rsidP="00D73DF0">
      <w:pPr>
        <w:ind w:left="57"/>
        <w:rPr>
          <w:rFonts w:ascii="Calibri" w:hAnsi="Calibri" w:cs="Calibri"/>
          <w:color w:val="202122"/>
          <w:sz w:val="24"/>
          <w:szCs w:val="24"/>
        </w:rPr>
      </w:pPr>
      <w:r w:rsidRPr="00EA0A47">
        <w:rPr>
          <w:rFonts w:ascii="Calibri" w:hAnsi="Calibri" w:cs="Calibri"/>
          <w:color w:val="202122"/>
          <w:sz w:val="24"/>
          <w:szCs w:val="24"/>
          <w:vertAlign w:val="superscript"/>
        </w:rPr>
        <w:t>4</w:t>
      </w:r>
      <w:r w:rsidRPr="00EA0A47">
        <w:rPr>
          <w:rFonts w:ascii="Calibri" w:hAnsi="Calibri" w:cs="Calibri"/>
          <w:color w:val="202122"/>
          <w:sz w:val="24"/>
          <w:szCs w:val="24"/>
        </w:rPr>
        <w:t>Tallinnan suomalaisen seurakunnan vuotuiseksi jäsenmaksuksi on päätetty 30 euroa. Jäsenmaksu on mahdollista suorittaa käteisenä kirkkoherranvirastoon tai</w:t>
      </w:r>
      <w:r w:rsidR="007630AD">
        <w:rPr>
          <w:rFonts w:ascii="Calibri" w:hAnsi="Calibri" w:cs="Calibri"/>
          <w:color w:val="202122"/>
          <w:sz w:val="24"/>
          <w:szCs w:val="24"/>
        </w:rPr>
        <w:t xml:space="preserve"> pankkisiirtona</w:t>
      </w:r>
      <w:r w:rsidRPr="00EA0A47">
        <w:rPr>
          <w:rFonts w:ascii="Calibri" w:hAnsi="Calibri" w:cs="Calibri"/>
          <w:color w:val="202122"/>
          <w:sz w:val="24"/>
          <w:szCs w:val="24"/>
        </w:rPr>
        <w:t xml:space="preserve"> seurakunnan tilille alla olevia maksutietoja käyttäen. Tällöin viestikenttään merkitään </w:t>
      </w:r>
      <w:proofErr w:type="spellStart"/>
      <w:r w:rsidRPr="00EA0A47">
        <w:rPr>
          <w:rFonts w:ascii="Calibri" w:hAnsi="Calibri" w:cs="Calibri"/>
          <w:i/>
          <w:iCs/>
          <w:color w:val="202122"/>
          <w:sz w:val="24"/>
          <w:szCs w:val="24"/>
        </w:rPr>
        <w:t>Liikmeannetus</w:t>
      </w:r>
      <w:proofErr w:type="spellEnd"/>
      <w:r w:rsidRPr="00EA0A47">
        <w:rPr>
          <w:rFonts w:ascii="Calibri" w:hAnsi="Calibri" w:cs="Calibri"/>
          <w:color w:val="202122"/>
          <w:sz w:val="24"/>
          <w:szCs w:val="24"/>
        </w:rPr>
        <w:t xml:space="preserve"> sekä </w:t>
      </w:r>
      <w:r w:rsidR="00010C71">
        <w:rPr>
          <w:rFonts w:ascii="Calibri" w:hAnsi="Calibri" w:cs="Calibri"/>
          <w:color w:val="202122"/>
          <w:sz w:val="24"/>
          <w:szCs w:val="24"/>
        </w:rPr>
        <w:t>maksajan nimi.</w:t>
      </w:r>
    </w:p>
    <w:p w14:paraId="400C9176" w14:textId="77777777" w:rsidR="0064092F" w:rsidRPr="00EA0A47" w:rsidRDefault="0064092F" w:rsidP="00D73DF0">
      <w:pPr>
        <w:ind w:left="57"/>
        <w:rPr>
          <w:rFonts w:ascii="Calibri" w:hAnsi="Calibri" w:cs="Calibri"/>
          <w:sz w:val="24"/>
          <w:szCs w:val="24"/>
        </w:rPr>
      </w:pPr>
    </w:p>
    <w:tbl>
      <w:tblPr>
        <w:tblStyle w:val="TaulukkoRuudukko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4"/>
        <w:gridCol w:w="7204"/>
      </w:tblGrid>
      <w:tr w:rsidR="007E1457" w:rsidRPr="00EA0A47" w14:paraId="397B9673" w14:textId="77777777" w:rsidTr="007E1457">
        <w:tc>
          <w:tcPr>
            <w:tcW w:w="5000" w:type="pct"/>
            <w:gridSpan w:val="2"/>
            <w:shd w:val="clear" w:color="auto" w:fill="155078" w:themeFill="accent1"/>
            <w:vAlign w:val="bottom"/>
          </w:tcPr>
          <w:p w14:paraId="4048874E" w14:textId="58186929" w:rsidR="007E1457" w:rsidRPr="00EA0A47" w:rsidRDefault="007E1457" w:rsidP="004C760D">
            <w:pPr>
              <w:pStyle w:val="Otsikko1"/>
              <w:ind w:left="57"/>
              <w:rPr>
                <w:rFonts w:ascii="Calibri" w:hAnsi="Calibri" w:cs="Calibri"/>
                <w:color w:val="FFFFFF" w:themeColor="background1"/>
              </w:rPr>
            </w:pPr>
            <w:r w:rsidRPr="00EA0A47">
              <w:rPr>
                <w:rFonts w:ascii="Calibri" w:hAnsi="Calibri" w:cs="Calibri"/>
                <w:color w:val="FFFFFF" w:themeColor="background1"/>
              </w:rPr>
              <w:lastRenderedPageBreak/>
              <w:t>Aikuisen mukana seurakunnan jäseneksi liittyvien</w:t>
            </w:r>
            <w:r w:rsidR="00E65C7A">
              <w:rPr>
                <w:rFonts w:ascii="Calibri" w:hAnsi="Calibri" w:cs="Calibri"/>
                <w:color w:val="FFFFFF" w:themeColor="background1"/>
              </w:rPr>
              <w:t xml:space="preserve"> alle 15-vuotiaiden</w:t>
            </w:r>
            <w:r w:rsidRPr="00EA0A47">
              <w:rPr>
                <w:rFonts w:ascii="Calibri" w:hAnsi="Calibri" w:cs="Calibri"/>
                <w:color w:val="FFFFFF" w:themeColor="background1"/>
              </w:rPr>
              <w:t xml:space="preserve"> lasten tiedot</w:t>
            </w:r>
          </w:p>
        </w:tc>
      </w:tr>
      <w:tr w:rsidR="007E1457" w:rsidRPr="00EA0A47" w14:paraId="79691726" w14:textId="77777777" w:rsidTr="007E1457">
        <w:tc>
          <w:tcPr>
            <w:tcW w:w="1559" w:type="pct"/>
            <w:vAlign w:val="bottom"/>
          </w:tcPr>
          <w:p w14:paraId="66D5B7E2" w14:textId="77777777" w:rsidR="007E1457" w:rsidRPr="00EA0A47" w:rsidRDefault="007E1457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Etunimet</w:t>
            </w:r>
          </w:p>
        </w:tc>
        <w:tc>
          <w:tcPr>
            <w:tcW w:w="3441" w:type="pct"/>
            <w:tcBorders>
              <w:bottom w:val="single" w:sz="4" w:space="0" w:color="auto"/>
            </w:tcBorders>
            <w:vAlign w:val="bottom"/>
          </w:tcPr>
          <w:p w14:paraId="2FFC3424" w14:textId="4B7EA8BF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9" w:name="Teksti10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9"/>
          </w:p>
        </w:tc>
      </w:tr>
      <w:tr w:rsidR="007E1457" w:rsidRPr="00EA0A47" w14:paraId="1E69323B" w14:textId="77777777" w:rsidTr="007E1457">
        <w:sdt>
          <w:sdtPr>
            <w:rPr>
              <w:rFonts w:ascii="Calibri" w:hAnsi="Calibri" w:cs="Calibri"/>
            </w:rPr>
            <w:id w:val="-1479760350"/>
            <w:placeholder>
              <w:docPart w:val="0CCA44CDEF3E77409752212B107C7C8A"/>
            </w:placeholder>
            <w:temporary/>
            <w:showingPlcHdr/>
            <w15:appearance w15:val="hidden"/>
          </w:sdtPr>
          <w:sdtContent>
            <w:tc>
              <w:tcPr>
                <w:tcW w:w="1559" w:type="pct"/>
                <w:vAlign w:val="bottom"/>
              </w:tcPr>
              <w:p w14:paraId="4FAA1759" w14:textId="77777777" w:rsidR="007E1457" w:rsidRPr="00EA0A47" w:rsidRDefault="007E1457" w:rsidP="004C760D">
                <w:pPr>
                  <w:pStyle w:val="Vakiosisennys"/>
                  <w:ind w:left="57"/>
                  <w:rPr>
                    <w:rFonts w:ascii="Calibri" w:hAnsi="Calibri" w:cs="Calibri"/>
                  </w:rPr>
                </w:pPr>
                <w:r w:rsidRPr="00EA0A47">
                  <w:rPr>
                    <w:rFonts w:ascii="Calibri" w:hAnsi="Calibri" w:cs="Calibri"/>
                    <w:lang w:bidi="fi-FI"/>
                  </w:rPr>
                  <w:t>Sukunimi</w:t>
                </w:r>
              </w:p>
            </w:tc>
          </w:sdtContent>
        </w:sdt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E85A0" w14:textId="5A5D3F5B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10" w:name="Teksti11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0"/>
          </w:p>
        </w:tc>
      </w:tr>
      <w:tr w:rsidR="007E1457" w:rsidRPr="00EA0A47" w14:paraId="66746050" w14:textId="77777777" w:rsidTr="007E1457">
        <w:tc>
          <w:tcPr>
            <w:tcW w:w="1559" w:type="pct"/>
            <w:vAlign w:val="bottom"/>
          </w:tcPr>
          <w:p w14:paraId="44B8B283" w14:textId="77777777" w:rsidR="007E1457" w:rsidRPr="00EA0A47" w:rsidRDefault="007E1457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Syntymäaika tai virolainen henkilötunnus</w:t>
            </w:r>
          </w:p>
        </w:tc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A52474" w14:textId="78175FA7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11" w:name="Teksti12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1"/>
          </w:p>
        </w:tc>
      </w:tr>
      <w:tr w:rsidR="007E1457" w:rsidRPr="00EA0A47" w14:paraId="70E2B269" w14:textId="77777777" w:rsidTr="007E1457">
        <w:tc>
          <w:tcPr>
            <w:tcW w:w="1559" w:type="pct"/>
            <w:vAlign w:val="bottom"/>
          </w:tcPr>
          <w:p w14:paraId="4579B9FC" w14:textId="3746046A" w:rsidR="007E1457" w:rsidRPr="00EA0A47" w:rsidRDefault="007E1457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Kastepäivä ja seurakunta, jossa kaste on toimitettu</w:t>
            </w:r>
            <w:r w:rsidR="008F2B7A" w:rsidRPr="00EA0A47">
              <w:rPr>
                <w:rFonts w:ascii="Calibri" w:hAnsi="Calibri" w:cs="Calibri"/>
                <w:sz w:val="24"/>
                <w:szCs w:val="24"/>
              </w:rPr>
              <w:t>¹</w:t>
            </w:r>
          </w:p>
        </w:tc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E0D1EF" w14:textId="7EEA5B67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12" w:name="Teksti13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2"/>
          </w:p>
        </w:tc>
      </w:tr>
      <w:tr w:rsidR="007E1457" w:rsidRPr="00EA0A47" w14:paraId="01B868AB" w14:textId="77777777" w:rsidTr="007E1457">
        <w:tc>
          <w:tcPr>
            <w:tcW w:w="1559" w:type="pct"/>
            <w:vAlign w:val="bottom"/>
          </w:tcPr>
          <w:p w14:paraId="25AA7FC7" w14:textId="77777777" w:rsidR="007E1457" w:rsidRPr="00EA0A47" w:rsidRDefault="007E1457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Etunimet</w:t>
            </w:r>
          </w:p>
        </w:tc>
        <w:tc>
          <w:tcPr>
            <w:tcW w:w="3441" w:type="pct"/>
            <w:tcBorders>
              <w:bottom w:val="single" w:sz="4" w:space="0" w:color="auto"/>
            </w:tcBorders>
            <w:vAlign w:val="bottom"/>
          </w:tcPr>
          <w:p w14:paraId="18F4C864" w14:textId="288E3C19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</w:rPr>
              <w:instrText xml:space="preserve"> </w:instrText>
            </w:r>
            <w:bookmarkStart w:id="13" w:name="Teksti14"/>
            <w:r>
              <w:rPr>
                <w:rFonts w:ascii="Calibri" w:hAnsi="Calibri" w:cs="Calibri"/>
              </w:rPr>
              <w:instrText xml:space="preserve">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3"/>
          </w:p>
        </w:tc>
      </w:tr>
      <w:tr w:rsidR="007E1457" w:rsidRPr="00EA0A47" w14:paraId="503C7740" w14:textId="77777777" w:rsidTr="007E1457">
        <w:sdt>
          <w:sdtPr>
            <w:rPr>
              <w:rFonts w:ascii="Calibri" w:hAnsi="Calibri" w:cs="Calibri"/>
            </w:rPr>
            <w:id w:val="-879621543"/>
            <w:placeholder>
              <w:docPart w:val="BF7FBCF446F3D54C8F6B5B411C2EC3F4"/>
            </w:placeholder>
            <w:temporary/>
            <w:showingPlcHdr/>
            <w15:appearance w15:val="hidden"/>
          </w:sdtPr>
          <w:sdtContent>
            <w:tc>
              <w:tcPr>
                <w:tcW w:w="1559" w:type="pct"/>
                <w:vAlign w:val="bottom"/>
              </w:tcPr>
              <w:p w14:paraId="1A940E69" w14:textId="542D8775" w:rsidR="007E1457" w:rsidRPr="00EA0A47" w:rsidRDefault="007E1457" w:rsidP="004C760D">
                <w:pPr>
                  <w:pStyle w:val="Vakiosisennys"/>
                  <w:ind w:left="57"/>
                  <w:rPr>
                    <w:rFonts w:ascii="Calibri" w:hAnsi="Calibri" w:cs="Calibri"/>
                  </w:rPr>
                </w:pPr>
                <w:r w:rsidRPr="00EA0A47">
                  <w:rPr>
                    <w:rFonts w:ascii="Calibri" w:hAnsi="Calibri" w:cs="Calibri"/>
                    <w:lang w:bidi="fi-FI"/>
                  </w:rPr>
                  <w:t>Sukunimi</w:t>
                </w:r>
              </w:p>
            </w:tc>
          </w:sdtContent>
        </w:sdt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F9A505" w14:textId="01CE1546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bookmarkStart w:id="14" w:name="Teksti15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4"/>
          </w:p>
        </w:tc>
      </w:tr>
      <w:tr w:rsidR="007E1457" w:rsidRPr="00EA0A47" w14:paraId="05F20C5E" w14:textId="77777777" w:rsidTr="007E1457">
        <w:tc>
          <w:tcPr>
            <w:tcW w:w="1559" w:type="pct"/>
            <w:vAlign w:val="bottom"/>
          </w:tcPr>
          <w:p w14:paraId="3AB7A233" w14:textId="77777777" w:rsidR="007E1457" w:rsidRPr="00EA0A47" w:rsidRDefault="007E1457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Syntymäaika tai virolainen henkilötunnus</w:t>
            </w:r>
          </w:p>
        </w:tc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D65119" w14:textId="35FAC185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5" w:name="Teksti16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5"/>
          </w:p>
        </w:tc>
      </w:tr>
      <w:tr w:rsidR="007E1457" w:rsidRPr="00EA0A47" w14:paraId="26A5929B" w14:textId="77777777" w:rsidTr="007E1457">
        <w:tc>
          <w:tcPr>
            <w:tcW w:w="1559" w:type="pct"/>
            <w:vAlign w:val="bottom"/>
          </w:tcPr>
          <w:p w14:paraId="51037CE4" w14:textId="48491B91" w:rsidR="007E1457" w:rsidRPr="00EA0A47" w:rsidRDefault="00FC7204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Kastepäivä ja seurakunta, jossa kaste on toimitettu</w:t>
            </w:r>
            <w:r w:rsidR="008F2B7A" w:rsidRPr="00EA0A47">
              <w:rPr>
                <w:rFonts w:ascii="Calibri" w:hAnsi="Calibri" w:cs="Calibri"/>
                <w:sz w:val="24"/>
                <w:szCs w:val="24"/>
              </w:rPr>
              <w:t>¹</w:t>
            </w:r>
          </w:p>
        </w:tc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DB06EE" w14:textId="5EBD1DBB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16" w:name="Teksti17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6"/>
          </w:p>
        </w:tc>
      </w:tr>
      <w:tr w:rsidR="007E1457" w:rsidRPr="00EA0A47" w14:paraId="03FBE5AC" w14:textId="77777777" w:rsidTr="007E1457">
        <w:tc>
          <w:tcPr>
            <w:tcW w:w="1559" w:type="pct"/>
            <w:vAlign w:val="bottom"/>
          </w:tcPr>
          <w:p w14:paraId="1A2E0C78" w14:textId="77777777" w:rsidR="007E1457" w:rsidRPr="00EA0A47" w:rsidRDefault="007E1457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Etunimet</w:t>
            </w:r>
          </w:p>
        </w:tc>
        <w:tc>
          <w:tcPr>
            <w:tcW w:w="3441" w:type="pct"/>
            <w:tcBorders>
              <w:bottom w:val="single" w:sz="4" w:space="0" w:color="auto"/>
            </w:tcBorders>
            <w:vAlign w:val="bottom"/>
          </w:tcPr>
          <w:p w14:paraId="73A109A5" w14:textId="57AF29B1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7" w:name="Teksti18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7"/>
          </w:p>
        </w:tc>
      </w:tr>
      <w:tr w:rsidR="007E1457" w:rsidRPr="00EA0A47" w14:paraId="5DD9046C" w14:textId="77777777" w:rsidTr="007E1457">
        <w:sdt>
          <w:sdtPr>
            <w:rPr>
              <w:rFonts w:ascii="Calibri" w:hAnsi="Calibri" w:cs="Calibri"/>
            </w:rPr>
            <w:id w:val="910892464"/>
            <w:placeholder>
              <w:docPart w:val="79C164803490594E9F5A94150F72C8CF"/>
            </w:placeholder>
            <w:temporary/>
            <w:showingPlcHdr/>
            <w15:appearance w15:val="hidden"/>
          </w:sdtPr>
          <w:sdtContent>
            <w:tc>
              <w:tcPr>
                <w:tcW w:w="1559" w:type="pct"/>
                <w:vAlign w:val="bottom"/>
              </w:tcPr>
              <w:p w14:paraId="71A6AC28" w14:textId="77777777" w:rsidR="007E1457" w:rsidRPr="00EA0A47" w:rsidRDefault="007E1457" w:rsidP="004C760D">
                <w:pPr>
                  <w:pStyle w:val="Vakiosisennys"/>
                  <w:ind w:left="57"/>
                  <w:rPr>
                    <w:rFonts w:ascii="Calibri" w:hAnsi="Calibri" w:cs="Calibri"/>
                  </w:rPr>
                </w:pPr>
                <w:r w:rsidRPr="00EA0A47">
                  <w:rPr>
                    <w:rFonts w:ascii="Calibri" w:hAnsi="Calibri" w:cs="Calibri"/>
                    <w:lang w:bidi="fi-FI"/>
                  </w:rPr>
                  <w:t>Sukunimi</w:t>
                </w:r>
              </w:p>
            </w:tc>
          </w:sdtContent>
        </w:sdt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276EF9" w14:textId="7C385E48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18" w:name="Teksti19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8"/>
          </w:p>
        </w:tc>
      </w:tr>
      <w:tr w:rsidR="007E1457" w:rsidRPr="00EA0A47" w14:paraId="3065B1A8" w14:textId="77777777" w:rsidTr="007E1457">
        <w:tc>
          <w:tcPr>
            <w:tcW w:w="1559" w:type="pct"/>
            <w:vAlign w:val="bottom"/>
          </w:tcPr>
          <w:p w14:paraId="698B8563" w14:textId="77777777" w:rsidR="007E1457" w:rsidRPr="00EA0A47" w:rsidRDefault="007E1457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Syntymäaika tai virolainen henkilötunnus</w:t>
            </w:r>
          </w:p>
        </w:tc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892539" w14:textId="451446CC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19" w:name="Teksti20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9"/>
          </w:p>
        </w:tc>
      </w:tr>
      <w:tr w:rsidR="007E1457" w:rsidRPr="00EA0A47" w14:paraId="78C931BB" w14:textId="77777777" w:rsidTr="007E1457">
        <w:tc>
          <w:tcPr>
            <w:tcW w:w="1559" w:type="pct"/>
            <w:vAlign w:val="bottom"/>
          </w:tcPr>
          <w:p w14:paraId="06CA139A" w14:textId="7B088D93" w:rsidR="007E1457" w:rsidRPr="00EA0A47" w:rsidRDefault="00FC7204" w:rsidP="004C760D">
            <w:pPr>
              <w:pStyle w:val="Vakiosisennys"/>
              <w:ind w:left="57"/>
              <w:rPr>
                <w:rFonts w:ascii="Calibri" w:hAnsi="Calibri" w:cs="Calibri"/>
              </w:rPr>
            </w:pPr>
            <w:r w:rsidRPr="00EA0A47">
              <w:rPr>
                <w:rFonts w:ascii="Calibri" w:hAnsi="Calibri" w:cs="Calibri"/>
              </w:rPr>
              <w:t>Kastepäivä ja seurakunta, jossa kaste on toimitettu</w:t>
            </w:r>
            <w:r w:rsidR="008F2B7A" w:rsidRPr="00EA0A47">
              <w:rPr>
                <w:rFonts w:ascii="Calibri" w:hAnsi="Calibri" w:cs="Calibri"/>
                <w:sz w:val="24"/>
                <w:szCs w:val="24"/>
              </w:rPr>
              <w:t>¹</w:t>
            </w:r>
          </w:p>
        </w:tc>
        <w:tc>
          <w:tcPr>
            <w:tcW w:w="344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5EB16C" w14:textId="269D5997" w:rsidR="007E1457" w:rsidRPr="00EA0A47" w:rsidRDefault="00F227A8" w:rsidP="004C760D">
            <w:pPr>
              <w:ind w:left="57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20" w:name="Teksti2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0"/>
          </w:p>
        </w:tc>
      </w:tr>
    </w:tbl>
    <w:p w14:paraId="06F187DD" w14:textId="77777777" w:rsidR="002F4229" w:rsidRPr="00EA0A47" w:rsidRDefault="002F4229" w:rsidP="002F4229">
      <w:pPr>
        <w:ind w:left="57"/>
        <w:rPr>
          <w:rFonts w:ascii="Calibri" w:hAnsi="Calibri" w:cs="Calibri"/>
        </w:rPr>
      </w:pPr>
    </w:p>
    <w:p w14:paraId="6036EA2D" w14:textId="777CD9DA" w:rsidR="002F4229" w:rsidRPr="00EA0A47" w:rsidRDefault="008F2B7A" w:rsidP="002F4229">
      <w:pPr>
        <w:ind w:left="57"/>
        <w:rPr>
          <w:rFonts w:ascii="Calibri" w:hAnsi="Calibri" w:cs="Calibri"/>
          <w:sz w:val="24"/>
          <w:szCs w:val="24"/>
        </w:rPr>
      </w:pPr>
      <w:r w:rsidRPr="00EA0A47">
        <w:rPr>
          <w:rFonts w:ascii="Calibri" w:hAnsi="Calibri" w:cs="Calibri"/>
          <w:sz w:val="24"/>
          <w:szCs w:val="24"/>
        </w:rPr>
        <w:t>¹</w:t>
      </w:r>
      <w:r w:rsidR="008A3E6F" w:rsidRPr="00EA0A47">
        <w:rPr>
          <w:rFonts w:ascii="Calibri" w:hAnsi="Calibri" w:cs="Calibri"/>
          <w:sz w:val="24"/>
          <w:szCs w:val="24"/>
        </w:rPr>
        <w:t xml:space="preserve">Suomen kansalainen voi tarkistaa oman kastepäivänsä ja ensimmäisen kotiseurakuntansa helposti </w:t>
      </w:r>
      <w:hyperlink r:id="rId12" w:history="1">
        <w:r w:rsidR="008A3E6F" w:rsidRPr="00EA0A47">
          <w:rPr>
            <w:rStyle w:val="Hyperlinkki"/>
            <w:rFonts w:ascii="Calibri" w:hAnsi="Calibri" w:cs="Calibri"/>
            <w:sz w:val="24"/>
            <w:szCs w:val="24"/>
          </w:rPr>
          <w:t>Suomi.fi</w:t>
        </w:r>
      </w:hyperlink>
      <w:r w:rsidR="008A3E6F" w:rsidRPr="00EA0A47">
        <w:rPr>
          <w:rFonts w:ascii="Calibri" w:hAnsi="Calibri" w:cs="Calibri"/>
          <w:sz w:val="24"/>
          <w:szCs w:val="24"/>
        </w:rPr>
        <w:t xml:space="preserve">-verkkopalvelun kautta. Mikäli </w:t>
      </w:r>
      <w:r w:rsidR="00C23B99">
        <w:rPr>
          <w:rFonts w:ascii="Calibri" w:hAnsi="Calibri" w:cs="Calibri"/>
          <w:sz w:val="24"/>
          <w:szCs w:val="24"/>
        </w:rPr>
        <w:t>lasta</w:t>
      </w:r>
      <w:r w:rsidR="008A3E6F" w:rsidRPr="00EA0A47">
        <w:rPr>
          <w:rFonts w:ascii="Calibri" w:hAnsi="Calibri" w:cs="Calibri"/>
          <w:sz w:val="24"/>
          <w:szCs w:val="24"/>
        </w:rPr>
        <w:t xml:space="preserve"> ei ole aikaisemmin kastettu minkään kristillisen kirkon jäseneksi, tulee seurakuntaan liittymisen yhteydessä toimittaa kaste.</w:t>
      </w:r>
    </w:p>
    <w:p w14:paraId="47209496" w14:textId="77777777" w:rsidR="007E1457" w:rsidRPr="00EA0A47" w:rsidRDefault="007E1457" w:rsidP="00D73DF0">
      <w:pPr>
        <w:ind w:left="57"/>
        <w:rPr>
          <w:rFonts w:ascii="Calibri" w:hAnsi="Calibri" w:cs="Calibri"/>
        </w:rPr>
      </w:pPr>
    </w:p>
    <w:sectPr w:rsidR="007E1457" w:rsidRPr="00EA0A47" w:rsidSect="007E1457">
      <w:headerReference w:type="default" r:id="rId13"/>
      <w:footerReference w:type="default" r:id="rId14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308A8" w14:textId="77777777" w:rsidR="00EA3D8A" w:rsidRDefault="00EA3D8A" w:rsidP="000172E5">
      <w:pPr>
        <w:spacing w:after="0" w:line="240" w:lineRule="auto"/>
      </w:pPr>
      <w:r>
        <w:separator/>
      </w:r>
    </w:p>
  </w:endnote>
  <w:endnote w:type="continuationSeparator" w:id="0">
    <w:p w14:paraId="3011218F" w14:textId="77777777" w:rsidR="00EA3D8A" w:rsidRDefault="00EA3D8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B7E142-C2AD-054A-8F82-4BBB0A9345E7}"/>
    <w:embedBold r:id="rId2" w:fontKey="{95A63800-C8A3-AD45-8D4B-B7CDD5DDA9BB}"/>
    <w:embedItalic r:id="rId3" w:fontKey="{E381BF64-CADB-C444-BA5B-C8C7D8C50630}"/>
    <w:embedBoldItalic r:id="rId4" w:fontKey="{4C3E2679-6A95-1944-8AF5-1FFA753B0F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E8798DC-809B-DD4B-BCD7-DF099AF19DFA}"/>
    <w:embedBold r:id="rId6" w:fontKey="{2E16FD35-E1A3-D44B-8B43-EEEE00766A68}"/>
    <w:embedItalic r:id="rId7" w:fontKey="{1CC9E4F9-FAC9-2144-B2D9-7F31E95975E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C52D0BAD-8067-D442-8D86-1F38478724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6D30D2F5-CBF4-3646-AB2C-54305252F17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0DE4CB40-F227-8244-BC90-C1F8BA77C6C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0D787A7B-0736-934F-894B-270D558B4365}"/>
    <w:embedBold r:id="rId12" w:fontKey="{49C5E55B-4139-8F4C-A1D8-D9111C0EAEC4}"/>
    <w:embedItalic r:id="rId13" w:fontKey="{A86B88CF-EFD8-C14C-B60A-74EDB22C7D04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4" w:fontKey="{F2953031-796B-254E-8387-2DDC0A88C0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BE3031F-24FC-C044-9FD0-968192A4C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0" w:type="dxa"/>
      <w:tblLook w:val="04A0" w:firstRow="1" w:lastRow="0" w:firstColumn="1" w:lastColumn="0" w:noHBand="0" w:noVBand="1"/>
    </w:tblPr>
    <w:tblGrid>
      <w:gridCol w:w="4675"/>
      <w:gridCol w:w="4675"/>
    </w:tblGrid>
    <w:tr w:rsidR="003E7405" w:rsidRPr="0064092F" w14:paraId="32F7247C" w14:textId="77777777" w:rsidTr="003E7405">
      <w:tc>
        <w:tcPr>
          <w:tcW w:w="4675" w:type="dxa"/>
          <w:vAlign w:val="center"/>
        </w:tcPr>
        <w:p w14:paraId="03FF4518" w14:textId="77777777" w:rsidR="003E7405" w:rsidRDefault="003E7405" w:rsidP="005F054C">
          <w:pPr>
            <w:pStyle w:val="Alatunniste"/>
          </w:pPr>
          <w:r>
            <w:t>EELK-u</w:t>
          </w:r>
          <w:r w:rsidRPr="005F054C">
            <w:t xml:space="preserve"> Soome Püha Peetruse </w:t>
          </w:r>
          <w:r>
            <w:t>k</w:t>
          </w:r>
          <w:r w:rsidRPr="005F054C">
            <w:t>ogudus M</w:t>
          </w:r>
          <w:r>
            <w:t>TÜ</w:t>
          </w:r>
        </w:p>
        <w:p w14:paraId="0239389F" w14:textId="77777777" w:rsidR="003E7405" w:rsidRDefault="003E7405" w:rsidP="003E7405">
          <w:pPr>
            <w:pStyle w:val="Alatunniste"/>
            <w:rPr>
              <w:lang w:val="en-US"/>
            </w:rPr>
          </w:pPr>
          <w:r w:rsidRPr="003E7405">
            <w:rPr>
              <w:lang w:val="en-US"/>
            </w:rPr>
            <w:t>IBAN: EE54 1010 2200 2259 1228</w:t>
          </w:r>
        </w:p>
        <w:p w14:paraId="7504BEFE" w14:textId="28D516E5" w:rsidR="003E7405" w:rsidRPr="003E7405" w:rsidRDefault="003E7405" w:rsidP="003E7405">
          <w:pPr>
            <w:pStyle w:val="Alatunniste"/>
            <w:rPr>
              <w:lang w:val="en-US"/>
            </w:rPr>
          </w:pPr>
          <w:r w:rsidRPr="003E7405">
            <w:rPr>
              <w:lang w:val="en-US"/>
            </w:rPr>
            <w:t>SEB Pank, SWIFT: EEUHEE2X</w:t>
          </w:r>
        </w:p>
      </w:tc>
      <w:tc>
        <w:tcPr>
          <w:tcW w:w="4675" w:type="dxa"/>
          <w:vAlign w:val="center"/>
        </w:tcPr>
        <w:p w14:paraId="062EBA8C" w14:textId="77777777" w:rsidR="003E7405" w:rsidRPr="003E7405" w:rsidRDefault="003E7405" w:rsidP="005F054C">
          <w:pPr>
            <w:pStyle w:val="Alatunniste"/>
            <w:rPr>
              <w:lang w:val="en-US"/>
            </w:rPr>
          </w:pPr>
          <w:r w:rsidRPr="003E7405">
            <w:rPr>
              <w:lang w:val="en-US"/>
            </w:rPr>
            <w:t>Registrikood 80213454</w:t>
          </w:r>
        </w:p>
        <w:p w14:paraId="523F3371" w14:textId="77777777" w:rsidR="003E7405" w:rsidRPr="003E7405" w:rsidRDefault="003E7405" w:rsidP="003E7405">
          <w:pPr>
            <w:pStyle w:val="Alatunniste"/>
            <w:rPr>
              <w:lang w:val="en-US"/>
            </w:rPr>
          </w:pPr>
          <w:r w:rsidRPr="003E7405">
            <w:rPr>
              <w:lang w:val="en-US"/>
            </w:rPr>
            <w:t>tallinna.soome@eelk.ee</w:t>
          </w:r>
        </w:p>
        <w:p w14:paraId="3DDD83A9" w14:textId="5DA55F40" w:rsidR="003E7405" w:rsidRPr="003E7405" w:rsidRDefault="003E7405" w:rsidP="003E7405">
          <w:pPr>
            <w:pStyle w:val="Alatunniste"/>
            <w:rPr>
              <w:lang w:val="en-US"/>
            </w:rPr>
          </w:pPr>
          <w:r w:rsidRPr="003E7405">
            <w:rPr>
              <w:lang w:val="en-US"/>
            </w:rPr>
            <w:t>+372 5625 0930</w:t>
          </w:r>
        </w:p>
      </w:tc>
    </w:tr>
  </w:tbl>
  <w:p w14:paraId="4E3F6F08" w14:textId="77777777" w:rsidR="006145D8" w:rsidRPr="003E7405" w:rsidRDefault="006145D8" w:rsidP="005F054C">
    <w:pPr>
      <w:pStyle w:val="Alatunnist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A90FF" w14:textId="77777777" w:rsidR="00EA3D8A" w:rsidRDefault="00EA3D8A" w:rsidP="000172E5">
      <w:pPr>
        <w:spacing w:after="0" w:line="240" w:lineRule="auto"/>
      </w:pPr>
      <w:r>
        <w:separator/>
      </w:r>
    </w:p>
  </w:footnote>
  <w:footnote w:type="continuationSeparator" w:id="0">
    <w:p w14:paraId="2A22FC02" w14:textId="77777777" w:rsidR="00EA3D8A" w:rsidRDefault="00EA3D8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218A1B79" w14:textId="77777777" w:rsidTr="00384B05">
      <w:trPr>
        <w:trHeight w:val="990"/>
      </w:trPr>
      <w:tc>
        <w:tcPr>
          <w:tcW w:w="1350" w:type="dxa"/>
          <w:vAlign w:val="center"/>
        </w:tcPr>
        <w:p w14:paraId="2BB2CFE0" w14:textId="5D8F1CEF" w:rsidR="00B337A2" w:rsidRPr="00637200" w:rsidRDefault="00B337A2" w:rsidP="00637200">
          <w:pPr>
            <w:pStyle w:val="Yltunniste"/>
          </w:pPr>
        </w:p>
      </w:tc>
      <w:tc>
        <w:tcPr>
          <w:tcW w:w="8000" w:type="dxa"/>
          <w:vAlign w:val="center"/>
        </w:tcPr>
        <w:p w14:paraId="05DD9AD9" w14:textId="0BDD766F" w:rsidR="00B337A2" w:rsidRPr="00637200" w:rsidRDefault="00362767" w:rsidP="00E414FA">
          <w:pPr>
            <w:pStyle w:val="Yltunniste"/>
            <w:ind w:left="57"/>
          </w:pPr>
          <w:r w:rsidRPr="00362767">
            <w:rPr>
              <w:color w:val="000000" w:themeColor="text1"/>
            </w:rPr>
            <w:t>Jäsentietolomake</w:t>
          </w:r>
        </w:p>
      </w:tc>
    </w:tr>
  </w:tbl>
  <w:p w14:paraId="4A4CC3FA" w14:textId="5655D8AF" w:rsidR="000172E5" w:rsidRPr="00311D4F" w:rsidRDefault="00362767" w:rsidP="00311D4F">
    <w:pPr>
      <w:pStyle w:val="Eivli"/>
    </w:pPr>
    <w:r>
      <w:rPr>
        <w:noProof/>
      </w:rPr>
      <w:drawing>
        <wp:anchor distT="0" distB="0" distL="114300" distR="114300" simplePos="0" relativeHeight="251658240" behindDoc="1" locked="0" layoutInCell="1" allowOverlap="0" wp14:anchorId="4AE2F437" wp14:editId="7C799390">
          <wp:simplePos x="0" y="0"/>
          <wp:positionH relativeFrom="margin">
            <wp:posOffset>-41910</wp:posOffset>
          </wp:positionH>
          <wp:positionV relativeFrom="margin">
            <wp:posOffset>-884717</wp:posOffset>
          </wp:positionV>
          <wp:extent cx="977900" cy="982339"/>
          <wp:effectExtent l="0" t="0" r="0" b="0"/>
          <wp:wrapNone/>
          <wp:docPr id="1744832132" name="Kuva 1" descr="Kuva, joka sisältää kohteen kuvakaappaus, symboli, Fontti, muotoi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832132" name="Kuva 1" descr="Kuva, joka sisältää kohteen kuvakaappaus, symboli, Fontti, muotoilu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982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74055291">
    <w:abstractNumId w:val="11"/>
  </w:num>
  <w:num w:numId="2" w16cid:durableId="1699157449">
    <w:abstractNumId w:val="7"/>
  </w:num>
  <w:num w:numId="3" w16cid:durableId="2063478286">
    <w:abstractNumId w:val="15"/>
  </w:num>
  <w:num w:numId="4" w16cid:durableId="883519190">
    <w:abstractNumId w:val="12"/>
  </w:num>
  <w:num w:numId="5" w16cid:durableId="603461572">
    <w:abstractNumId w:val="13"/>
  </w:num>
  <w:num w:numId="6" w16cid:durableId="1085567332">
    <w:abstractNumId w:val="19"/>
  </w:num>
  <w:num w:numId="7" w16cid:durableId="1794009431">
    <w:abstractNumId w:val="6"/>
  </w:num>
  <w:num w:numId="8" w16cid:durableId="1414863542">
    <w:abstractNumId w:val="10"/>
  </w:num>
  <w:num w:numId="9" w16cid:durableId="670059303">
    <w:abstractNumId w:val="17"/>
  </w:num>
  <w:num w:numId="10" w16cid:durableId="197664076">
    <w:abstractNumId w:val="1"/>
  </w:num>
  <w:num w:numId="11" w16cid:durableId="396588366">
    <w:abstractNumId w:val="5"/>
  </w:num>
  <w:num w:numId="12" w16cid:durableId="1101994140">
    <w:abstractNumId w:val="0"/>
  </w:num>
  <w:num w:numId="13" w16cid:durableId="183567043">
    <w:abstractNumId w:val="2"/>
  </w:num>
  <w:num w:numId="14" w16cid:durableId="1131748880">
    <w:abstractNumId w:val="9"/>
  </w:num>
  <w:num w:numId="15" w16cid:durableId="1152019462">
    <w:abstractNumId w:val="8"/>
  </w:num>
  <w:num w:numId="16" w16cid:durableId="1539121844">
    <w:abstractNumId w:val="16"/>
  </w:num>
  <w:num w:numId="17" w16cid:durableId="1780291176">
    <w:abstractNumId w:val="3"/>
  </w:num>
  <w:num w:numId="18" w16cid:durableId="1795058021">
    <w:abstractNumId w:val="21"/>
  </w:num>
  <w:num w:numId="19" w16cid:durableId="394738096">
    <w:abstractNumId w:val="18"/>
  </w:num>
  <w:num w:numId="20" w16cid:durableId="1895464545">
    <w:abstractNumId w:val="14"/>
  </w:num>
  <w:num w:numId="21" w16cid:durableId="1928346592">
    <w:abstractNumId w:val="20"/>
  </w:num>
  <w:num w:numId="22" w16cid:durableId="81718960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767"/>
    <w:rsid w:val="000059A2"/>
    <w:rsid w:val="00010C71"/>
    <w:rsid w:val="000172E5"/>
    <w:rsid w:val="00052382"/>
    <w:rsid w:val="00052C97"/>
    <w:rsid w:val="0006568A"/>
    <w:rsid w:val="00076F0F"/>
    <w:rsid w:val="00084253"/>
    <w:rsid w:val="000A0526"/>
    <w:rsid w:val="000D1F49"/>
    <w:rsid w:val="00152649"/>
    <w:rsid w:val="001727CA"/>
    <w:rsid w:val="001800AB"/>
    <w:rsid w:val="00194659"/>
    <w:rsid w:val="001F1C22"/>
    <w:rsid w:val="00210700"/>
    <w:rsid w:val="002C56E6"/>
    <w:rsid w:val="002F4229"/>
    <w:rsid w:val="00311D4F"/>
    <w:rsid w:val="0034390E"/>
    <w:rsid w:val="00344849"/>
    <w:rsid w:val="00361E11"/>
    <w:rsid w:val="00362767"/>
    <w:rsid w:val="0036458F"/>
    <w:rsid w:val="003769BA"/>
    <w:rsid w:val="00385C1E"/>
    <w:rsid w:val="003E7405"/>
    <w:rsid w:val="003F0847"/>
    <w:rsid w:val="0040090B"/>
    <w:rsid w:val="0046302A"/>
    <w:rsid w:val="00487D2D"/>
    <w:rsid w:val="004D5D62"/>
    <w:rsid w:val="00502E9C"/>
    <w:rsid w:val="005112D0"/>
    <w:rsid w:val="00535D8C"/>
    <w:rsid w:val="00577E06"/>
    <w:rsid w:val="00583334"/>
    <w:rsid w:val="005A3BF7"/>
    <w:rsid w:val="005F054C"/>
    <w:rsid w:val="005F2035"/>
    <w:rsid w:val="005F7990"/>
    <w:rsid w:val="00606248"/>
    <w:rsid w:val="006145D8"/>
    <w:rsid w:val="00637200"/>
    <w:rsid w:val="0063739C"/>
    <w:rsid w:val="0064092F"/>
    <w:rsid w:val="0071260A"/>
    <w:rsid w:val="007147D7"/>
    <w:rsid w:val="007556A6"/>
    <w:rsid w:val="007630AD"/>
    <w:rsid w:val="00770F25"/>
    <w:rsid w:val="007A35A8"/>
    <w:rsid w:val="007B0A85"/>
    <w:rsid w:val="007C6A52"/>
    <w:rsid w:val="007E1457"/>
    <w:rsid w:val="00807CB6"/>
    <w:rsid w:val="0082043E"/>
    <w:rsid w:val="00846B76"/>
    <w:rsid w:val="0086797B"/>
    <w:rsid w:val="008A3E6F"/>
    <w:rsid w:val="008E203A"/>
    <w:rsid w:val="008E4295"/>
    <w:rsid w:val="008F2B7A"/>
    <w:rsid w:val="0091229C"/>
    <w:rsid w:val="00940E73"/>
    <w:rsid w:val="0098597D"/>
    <w:rsid w:val="009F277E"/>
    <w:rsid w:val="009F619A"/>
    <w:rsid w:val="009F6DDE"/>
    <w:rsid w:val="00A370A8"/>
    <w:rsid w:val="00A56915"/>
    <w:rsid w:val="00A6569B"/>
    <w:rsid w:val="00B337A2"/>
    <w:rsid w:val="00B47732"/>
    <w:rsid w:val="00BA55ED"/>
    <w:rsid w:val="00BD4753"/>
    <w:rsid w:val="00BD5CB1"/>
    <w:rsid w:val="00BE62EE"/>
    <w:rsid w:val="00C003BA"/>
    <w:rsid w:val="00C23B99"/>
    <w:rsid w:val="00C4602F"/>
    <w:rsid w:val="00C46878"/>
    <w:rsid w:val="00C52923"/>
    <w:rsid w:val="00C6231D"/>
    <w:rsid w:val="00CB4A51"/>
    <w:rsid w:val="00CD4532"/>
    <w:rsid w:val="00CD47B0"/>
    <w:rsid w:val="00CE6104"/>
    <w:rsid w:val="00CE7918"/>
    <w:rsid w:val="00D065B2"/>
    <w:rsid w:val="00D16163"/>
    <w:rsid w:val="00D73DF0"/>
    <w:rsid w:val="00DB3FAD"/>
    <w:rsid w:val="00DC71EC"/>
    <w:rsid w:val="00DF0766"/>
    <w:rsid w:val="00E414FA"/>
    <w:rsid w:val="00E61C09"/>
    <w:rsid w:val="00E65C7A"/>
    <w:rsid w:val="00EA0A47"/>
    <w:rsid w:val="00EA3D8A"/>
    <w:rsid w:val="00EB3B58"/>
    <w:rsid w:val="00EC7359"/>
    <w:rsid w:val="00EE3054"/>
    <w:rsid w:val="00EE34A0"/>
    <w:rsid w:val="00F00606"/>
    <w:rsid w:val="00F01256"/>
    <w:rsid w:val="00F227A8"/>
    <w:rsid w:val="00F530A2"/>
    <w:rsid w:val="00FC720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2CBC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311D4F"/>
    <w:pPr>
      <w:spacing w:before="200"/>
    </w:pPr>
  </w:style>
  <w:style w:type="paragraph" w:styleId="Otsikko1">
    <w:name w:val="heading 1"/>
    <w:basedOn w:val="Normaali"/>
    <w:link w:val="Otsikk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145D8"/>
    <w:rPr>
      <w:rFonts w:asciiTheme="majorHAnsi" w:hAnsiTheme="majorHAnsi"/>
      <w:b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qFormat/>
    <w:rsid w:val="00311D4F"/>
    <w:pPr>
      <w:spacing w:after="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6145D8"/>
    <w:rPr>
      <w:b/>
      <w:bCs/>
      <w:color w:val="694A77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45D8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atunniste">
    <w:name w:val="footer"/>
    <w:basedOn w:val="Normaali"/>
    <w:link w:val="Alatunnist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37200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45D8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6145D8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145D8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rsid w:val="00FC720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Kappaleenoletusfontti"/>
    <w:rsid w:val="005F05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uomi.fi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uomi.fi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irsuus/Library/Containers/com.microsoft.Word/Data/Library/Application%20Support/Microsoft/Office/16.0/DTS/Search/%7b13534041-AA5B-C444-BF47-43F62CBE1D02%7d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29CB8AB5B7D544A93BF0C6AF7BF4F8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9F0763B-985C-9441-9EAB-566C729F604B}"/>
      </w:docPartPr>
      <w:docPartBody>
        <w:p w:rsidR="00AB56D9" w:rsidRDefault="00000000">
          <w:pPr>
            <w:pStyle w:val="429CB8AB5B7D544A93BF0C6AF7BF4F82"/>
          </w:pPr>
          <w:r w:rsidRPr="00637200">
            <w:rPr>
              <w:lang w:bidi="fi-FI"/>
            </w:rPr>
            <w:t>Sukunimi</w:t>
          </w:r>
        </w:p>
      </w:docPartBody>
    </w:docPart>
    <w:docPart>
      <w:docPartPr>
        <w:name w:val="A173E658DFCD3944A685024AB31EBB4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0DE551C-A3FC-6A40-A094-1694AB0AC6BB}"/>
      </w:docPartPr>
      <w:docPartBody>
        <w:p w:rsidR="00AB56D9" w:rsidRDefault="00000000">
          <w:pPr>
            <w:pStyle w:val="A173E658DFCD3944A685024AB31EBB45"/>
          </w:pPr>
          <w:r w:rsidRPr="00637200">
            <w:rPr>
              <w:lang w:bidi="fi-FI"/>
            </w:rPr>
            <w:t>Sähköposti</w:t>
          </w:r>
        </w:p>
      </w:docPartBody>
    </w:docPart>
    <w:docPart>
      <w:docPartPr>
        <w:name w:val="0CCA44CDEF3E77409752212B107C7C8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0F33F775-F672-A142-A23D-5C85D81FF3EA}"/>
      </w:docPartPr>
      <w:docPartBody>
        <w:p w:rsidR="00AB56D9" w:rsidRDefault="00941F88" w:rsidP="00941F88">
          <w:pPr>
            <w:pStyle w:val="0CCA44CDEF3E77409752212B107C7C8A"/>
          </w:pPr>
          <w:r w:rsidRPr="00637200">
            <w:rPr>
              <w:lang w:bidi="fi-FI"/>
            </w:rPr>
            <w:t>Sukunimi</w:t>
          </w:r>
        </w:p>
      </w:docPartBody>
    </w:docPart>
    <w:docPart>
      <w:docPartPr>
        <w:name w:val="BF7FBCF446F3D54C8F6B5B411C2EC3F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4CCD0F1-9BB2-0749-9FA4-C0EAD8BE53EC}"/>
      </w:docPartPr>
      <w:docPartBody>
        <w:p w:rsidR="00AB56D9" w:rsidRDefault="00941F88" w:rsidP="00941F88">
          <w:pPr>
            <w:pStyle w:val="BF7FBCF446F3D54C8F6B5B411C2EC3F4"/>
          </w:pPr>
          <w:r w:rsidRPr="00637200">
            <w:rPr>
              <w:lang w:bidi="fi-FI"/>
            </w:rPr>
            <w:t>Sukunimi</w:t>
          </w:r>
        </w:p>
      </w:docPartBody>
    </w:docPart>
    <w:docPart>
      <w:docPartPr>
        <w:name w:val="79C164803490594E9F5A94150F72C8C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66AB1EE-1CF8-9F40-83D3-5BD6D5B2512F}"/>
      </w:docPartPr>
      <w:docPartBody>
        <w:p w:rsidR="00AB56D9" w:rsidRDefault="00941F88" w:rsidP="00941F88">
          <w:pPr>
            <w:pStyle w:val="79C164803490594E9F5A94150F72C8CF"/>
          </w:pPr>
          <w:r w:rsidRPr="00637200">
            <w:rPr>
              <w:lang w:bidi="fi-FI"/>
            </w:rPr>
            <w:t>Sukunimi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F88"/>
    <w:rsid w:val="00304EE0"/>
    <w:rsid w:val="0057434D"/>
    <w:rsid w:val="007556A6"/>
    <w:rsid w:val="00941F88"/>
    <w:rsid w:val="00AB56D9"/>
    <w:rsid w:val="00BA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link w:val="Otsikko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429CB8AB5B7D544A93BF0C6AF7BF4F82">
    <w:name w:val="429CB8AB5B7D544A93BF0C6AF7BF4F82"/>
  </w:style>
  <w:style w:type="paragraph" w:customStyle="1" w:styleId="A173E658DFCD3944A685024AB31EBB45">
    <w:name w:val="A173E658DFCD3944A685024AB31EBB45"/>
  </w:style>
  <w:style w:type="paragraph" w:customStyle="1" w:styleId="0CCA44CDEF3E77409752212B107C7C8A">
    <w:name w:val="0CCA44CDEF3E77409752212B107C7C8A"/>
    <w:rsid w:val="00941F88"/>
  </w:style>
  <w:style w:type="paragraph" w:customStyle="1" w:styleId="BF7FBCF446F3D54C8F6B5B411C2EC3F4">
    <w:name w:val="BF7FBCF446F3D54C8F6B5B411C2EC3F4"/>
    <w:rsid w:val="00941F88"/>
  </w:style>
  <w:style w:type="paragraph" w:customStyle="1" w:styleId="79C164803490594E9F5A94150F72C8CF">
    <w:name w:val="79C164803490594E9F5A94150F72C8CF"/>
    <w:rsid w:val="00941F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{13534041-AA5B-C444-BF47-43F62CBE1D02}tf33365754_win32.dotx</Template>
  <TotalTime>0</TotalTime>
  <Pages>2</Pages>
  <Words>285</Words>
  <Characters>2310</Characters>
  <Application>Microsoft Office Word</Application>
  <DocSecurity>0</DocSecurity>
  <Lines>19</Lines>
  <Paragraphs>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2024-06-12T19:09:00Z</dcterms:created>
  <dcterms:modified xsi:type="dcterms:W3CDTF">2024-07-15T15:12:00Z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